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FE3" w:rsidRPr="00B77D25" w:rsidRDefault="00B35FE3" w:rsidP="00B45B18">
      <w:pPr>
        <w:ind w:left="708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Уважаемые коллеги, добрый день!</w:t>
      </w:r>
    </w:p>
    <w:p w:rsidR="00B35FE3" w:rsidRPr="00B77D25" w:rsidRDefault="00B35FE3" w:rsidP="00B45B18">
      <w:pPr>
        <w:ind w:left="70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настоящий моментидет прием заявок на</w:t>
      </w:r>
      <w:r w:rsidRPr="00B77D25">
        <w:rPr>
          <w:rFonts w:ascii="Times New Roman" w:hAnsi="Times New Roman" w:cs="Times New Roman"/>
          <w:sz w:val="24"/>
          <w:szCs w:val="24"/>
        </w:rPr>
        <w:t xml:space="preserve"> фотоконкурс Всероссийской переписи населения «Страна в объективе». </w:t>
      </w:r>
      <w:r>
        <w:rPr>
          <w:rFonts w:ascii="Times New Roman" w:hAnsi="Times New Roman" w:cs="Times New Roman"/>
          <w:sz w:val="24"/>
          <w:szCs w:val="24"/>
        </w:rPr>
        <w:t>Со своей стороны,</w:t>
      </w:r>
      <w:r w:rsidRPr="00B77D25">
        <w:rPr>
          <w:rFonts w:ascii="Times New Roman" w:hAnsi="Times New Roman" w:cs="Times New Roman"/>
          <w:sz w:val="24"/>
          <w:szCs w:val="24"/>
        </w:rPr>
        <w:t>проси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77D25">
        <w:rPr>
          <w:rFonts w:ascii="Times New Roman" w:hAnsi="Times New Roman" w:cs="Times New Roman"/>
          <w:sz w:val="24"/>
          <w:szCs w:val="24"/>
        </w:rPr>
        <w:t xml:space="preserve"> вас </w:t>
      </w:r>
      <w:r>
        <w:rPr>
          <w:rFonts w:ascii="Times New Roman" w:hAnsi="Times New Roman" w:cs="Times New Roman"/>
          <w:sz w:val="24"/>
          <w:szCs w:val="24"/>
        </w:rPr>
        <w:t>оказать содействие по</w:t>
      </w:r>
      <w:r w:rsidRPr="00B77D25">
        <w:rPr>
          <w:rFonts w:ascii="Times New Roman" w:hAnsi="Times New Roman" w:cs="Times New Roman"/>
          <w:sz w:val="24"/>
          <w:szCs w:val="24"/>
        </w:rPr>
        <w:t xml:space="preserve"> распространени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77D25">
        <w:rPr>
          <w:rFonts w:ascii="Times New Roman" w:hAnsi="Times New Roman" w:cs="Times New Roman"/>
          <w:sz w:val="24"/>
          <w:szCs w:val="24"/>
        </w:rPr>
        <w:t xml:space="preserve"> информации </w:t>
      </w:r>
      <w:r>
        <w:rPr>
          <w:rFonts w:ascii="Times New Roman" w:hAnsi="Times New Roman" w:cs="Times New Roman"/>
          <w:sz w:val="24"/>
          <w:szCs w:val="24"/>
        </w:rPr>
        <w:t xml:space="preserve">о конкурсе </w:t>
      </w:r>
      <w:r w:rsidRPr="00B77D25">
        <w:rPr>
          <w:rFonts w:ascii="Times New Roman" w:hAnsi="Times New Roman" w:cs="Times New Roman"/>
          <w:sz w:val="24"/>
          <w:szCs w:val="24"/>
        </w:rPr>
        <w:t xml:space="preserve">на ваших информационных ресурсах. </w:t>
      </w:r>
    </w:p>
    <w:p w:rsidR="00B35FE3" w:rsidRPr="00B77D25" w:rsidRDefault="00B35FE3" w:rsidP="00B45B18">
      <w:pPr>
        <w:pStyle w:val="ListParagraph"/>
        <w:ind w:left="709"/>
        <w:rPr>
          <w:rFonts w:ascii="Times New Roman" w:hAnsi="Times New Roman" w:cs="Times New Roman"/>
          <w:sz w:val="24"/>
          <w:szCs w:val="24"/>
        </w:rPr>
      </w:pPr>
    </w:p>
    <w:p w:rsidR="00B35FE3" w:rsidRPr="00EC2A1E" w:rsidRDefault="00B35FE3" w:rsidP="00EC2A1E">
      <w:pPr>
        <w:ind w:left="360"/>
        <w:rPr>
          <w:rFonts w:ascii="Times New Roman" w:hAnsi="Times New Roman" w:cs="Times New Roman"/>
          <w:sz w:val="24"/>
          <w:szCs w:val="24"/>
        </w:rPr>
      </w:pPr>
      <w:r w:rsidRPr="00EC2A1E">
        <w:rPr>
          <w:rFonts w:ascii="Times New Roman" w:hAnsi="Times New Roman" w:cs="Times New Roman"/>
          <w:sz w:val="24"/>
          <w:szCs w:val="24"/>
        </w:rPr>
        <w:t>Подробная информация о фотоконкурсе Всероссийской переписи населения «Страна в объективе» по ссылке (</w:t>
      </w:r>
      <w:hyperlink r:id="rId7" w:history="1">
        <w:r>
          <w:rPr>
            <w:rStyle w:val="Hyperlink"/>
          </w:rPr>
          <w:t>https://www.strana2020.ru/contest/photo/about.php</w:t>
        </w:r>
      </w:hyperlink>
      <w:r w:rsidRPr="00EC2A1E">
        <w:rPr>
          <w:rFonts w:ascii="Times New Roman" w:hAnsi="Times New Roman" w:cs="Times New Roman"/>
          <w:sz w:val="24"/>
          <w:szCs w:val="24"/>
        </w:rPr>
        <w:t>). Дополнительные вопросы о проведении фотоконкурса можно задать по почте – photo@strana2020.ru</w:t>
      </w:r>
    </w:p>
    <w:p w:rsidR="00B35FE3" w:rsidRDefault="00B35FE3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35FE3" w:rsidRPr="00B77D25" w:rsidRDefault="00B35FE3" w:rsidP="00EC2A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направляем</w:t>
      </w:r>
      <w:r w:rsidRPr="00B77D25">
        <w:rPr>
          <w:rFonts w:ascii="Times New Roman" w:hAnsi="Times New Roman" w:cs="Times New Roman"/>
          <w:sz w:val="24"/>
          <w:szCs w:val="24"/>
        </w:rPr>
        <w:t xml:space="preserve"> иллюстрации для социальных сетей и для сайтов. </w:t>
      </w:r>
    </w:p>
    <w:p w:rsidR="00B35FE3" w:rsidRPr="00EC2A1E" w:rsidRDefault="00B35FE3" w:rsidP="00EC2A1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2A1E">
        <w:rPr>
          <w:rFonts w:ascii="Times New Roman" w:hAnsi="Times New Roman" w:cs="Times New Roman"/>
          <w:b/>
          <w:bCs/>
          <w:sz w:val="24"/>
          <w:szCs w:val="24"/>
        </w:rPr>
        <w:t>Сайт</w:t>
      </w:r>
    </w:p>
    <w:p w:rsidR="00B35FE3" w:rsidRDefault="00B35FE3" w:rsidP="00EC2A1E">
      <w:r w:rsidRPr="00F3587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.75pt;height:255pt;visibility:visible">
            <v:imagedata r:id="rId8" o:title=""/>
          </v:shape>
        </w:pict>
      </w:r>
    </w:p>
    <w:p w:rsidR="00B35FE3" w:rsidRDefault="00B35FE3" w:rsidP="00EC2A1E"/>
    <w:p w:rsidR="00B35FE3" w:rsidRDefault="00B35FE3" w:rsidP="00EC2A1E">
      <w:r w:rsidRPr="00F35879">
        <w:rPr>
          <w:noProof/>
          <w:lang w:eastAsia="ru-RU"/>
        </w:rPr>
        <w:pict>
          <v:shape id="Рисунок 6" o:spid="_x0000_i1026" type="#_x0000_t75" style="width:460.5pt;height:303pt;visibility:visible">
            <v:imagedata r:id="rId9" o:title=""/>
          </v:shape>
        </w:pict>
      </w:r>
    </w:p>
    <w:p w:rsidR="00B35FE3" w:rsidRDefault="00B35FE3" w:rsidP="00EC2A1E"/>
    <w:p w:rsidR="00B35FE3" w:rsidRDefault="00B35FE3" w:rsidP="00EC2A1E"/>
    <w:p w:rsidR="00B35FE3" w:rsidRPr="00EC2A1E" w:rsidRDefault="00B35FE3" w:rsidP="00EC2A1E">
      <w:pPr>
        <w:rPr>
          <w:rFonts w:ascii="Times New Roman" w:hAnsi="Times New Roman" w:cs="Times New Roman"/>
          <w:sz w:val="24"/>
          <w:szCs w:val="24"/>
        </w:rPr>
      </w:pPr>
    </w:p>
    <w:p w:rsidR="00B35FE3" w:rsidRPr="00EC2A1E" w:rsidRDefault="00B35FE3" w:rsidP="00EC2A1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2A1E">
        <w:rPr>
          <w:rFonts w:ascii="Times New Roman" w:hAnsi="Times New Roman" w:cs="Times New Roman"/>
          <w:b/>
          <w:bCs/>
          <w:sz w:val="24"/>
          <w:szCs w:val="24"/>
        </w:rPr>
        <w:t>Соцсети:</w:t>
      </w:r>
    </w:p>
    <w:p w:rsidR="00B35FE3" w:rsidRDefault="00B35FE3" w:rsidP="00EC2A1E">
      <w:pPr>
        <w:rPr>
          <w:rFonts w:ascii="Times New Roman" w:hAnsi="Times New Roman" w:cs="Times New Roman"/>
          <w:lang w:eastAsia="ru-RU"/>
        </w:rPr>
      </w:pPr>
      <w:r w:rsidRPr="00224944">
        <w:rPr>
          <w:rFonts w:ascii="Times New Roman" w:hAnsi="Times New Roman" w:cs="Times New Roman"/>
          <w:noProof/>
          <w:lang w:eastAsia="ru-RU"/>
        </w:rPr>
        <w:pict>
          <v:shape id="Рисунок 7" o:spid="_x0000_i1027" type="#_x0000_t75" style="width:4in;height:4in;visibility:visible">
            <v:imagedata r:id="rId10" r:href="rId11"/>
          </v:shape>
        </w:pict>
      </w:r>
    </w:p>
    <w:p w:rsidR="00B35FE3" w:rsidRDefault="00B35FE3" w:rsidP="00EC2A1E">
      <w:pPr>
        <w:rPr>
          <w:rFonts w:ascii="Times New Roman" w:hAnsi="Times New Roman" w:cs="Times New Roman"/>
          <w:lang w:eastAsia="ru-RU"/>
        </w:rPr>
      </w:pPr>
    </w:p>
    <w:p w:rsidR="00B35FE3" w:rsidRPr="00EC2A1E" w:rsidRDefault="00B35FE3" w:rsidP="00EC2A1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EC2A1E">
        <w:rPr>
          <w:rFonts w:ascii="Times New Roman" w:hAnsi="Times New Roman" w:cs="Times New Roman"/>
          <w:b/>
          <w:bCs/>
          <w:sz w:val="24"/>
          <w:szCs w:val="24"/>
        </w:rPr>
        <w:t>Инстаграм:</w:t>
      </w:r>
    </w:p>
    <w:p w:rsidR="00B35FE3" w:rsidRDefault="00B35FE3" w:rsidP="00EC2A1E">
      <w:pPr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pict>
          <v:shape id="Рисунок 8" o:spid="_x0000_s1026" type="#_x0000_t75" style="position:absolute;margin-left:0;margin-top:0;width:284.15pt;height:284.15pt;z-index:251658240;visibility:visible;mso-position-horizontal:left;mso-position-vertical:top">
            <v:imagedata r:id="rId12" o:title=""/>
            <w10:wrap type="square"/>
          </v:shape>
        </w:pict>
      </w:r>
    </w:p>
    <w:p w:rsidR="00B35FE3" w:rsidRPr="00EC2A1E" w:rsidRDefault="00B35FE3" w:rsidP="00EC2A1E">
      <w:pPr>
        <w:rPr>
          <w:rFonts w:ascii="Times New Roman" w:hAnsi="Times New Roman" w:cs="Times New Roman"/>
          <w:lang w:eastAsia="ru-RU"/>
        </w:rPr>
      </w:pPr>
    </w:p>
    <w:p w:rsidR="00B35FE3" w:rsidRDefault="00B35FE3" w:rsidP="00EC2A1E">
      <w:pPr>
        <w:rPr>
          <w:rFonts w:ascii="Times New Roman" w:hAnsi="Times New Roman" w:cs="Times New Roman"/>
          <w:lang w:eastAsia="ru-RU"/>
        </w:rPr>
      </w:pPr>
    </w:p>
    <w:p w:rsidR="00B35FE3" w:rsidRPr="00B93263" w:rsidRDefault="00B35FE3" w:rsidP="00EC2A1E">
      <w:pPr>
        <w:tabs>
          <w:tab w:val="center" w:pos="1746"/>
        </w:tabs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ab/>
      </w:r>
      <w:r>
        <w:rPr>
          <w:rFonts w:ascii="Times New Roman" w:hAnsi="Times New Roman" w:cs="Times New Roman"/>
          <w:lang w:eastAsia="ru-RU"/>
        </w:rPr>
        <w:br w:type="textWrapping" w:clear="all"/>
      </w:r>
    </w:p>
    <w:p w:rsidR="00B35FE3" w:rsidRPr="00B77D25" w:rsidRDefault="00B35FE3" w:rsidP="00CF381C">
      <w:pPr>
        <w:rPr>
          <w:rFonts w:ascii="Times New Roman" w:hAnsi="Times New Roman" w:cs="Times New Roman"/>
          <w:sz w:val="24"/>
          <w:szCs w:val="24"/>
        </w:rPr>
      </w:pPr>
    </w:p>
    <w:sectPr w:rsidR="00B35FE3" w:rsidRPr="00B77D25" w:rsidSect="003E444A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FE3" w:rsidRDefault="00B35FE3" w:rsidP="00BF13DC">
      <w:pPr>
        <w:spacing w:after="0" w:line="240" w:lineRule="auto"/>
      </w:pPr>
      <w:r>
        <w:separator/>
      </w:r>
    </w:p>
  </w:endnote>
  <w:endnote w:type="continuationSeparator" w:id="1">
    <w:p w:rsidR="00B35FE3" w:rsidRDefault="00B35FE3" w:rsidP="00BF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FE3" w:rsidRDefault="00B35FE3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B35FE3" w:rsidRDefault="00B35FE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FE3" w:rsidRDefault="00B35FE3" w:rsidP="00BF13DC">
      <w:pPr>
        <w:spacing w:after="0" w:line="240" w:lineRule="auto"/>
      </w:pPr>
      <w:r>
        <w:separator/>
      </w:r>
    </w:p>
  </w:footnote>
  <w:footnote w:type="continuationSeparator" w:id="1">
    <w:p w:rsidR="00B35FE3" w:rsidRDefault="00B35FE3" w:rsidP="00BF1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128BA"/>
    <w:multiLevelType w:val="hybridMultilevel"/>
    <w:tmpl w:val="41A24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DAF028B"/>
    <w:multiLevelType w:val="hybridMultilevel"/>
    <w:tmpl w:val="89EC9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3C5026D"/>
    <w:multiLevelType w:val="hybridMultilevel"/>
    <w:tmpl w:val="6874C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38D34DE"/>
    <w:multiLevelType w:val="hybridMultilevel"/>
    <w:tmpl w:val="D10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E0D1606"/>
    <w:multiLevelType w:val="hybridMultilevel"/>
    <w:tmpl w:val="0CEA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60EF"/>
    <w:rsid w:val="001245BA"/>
    <w:rsid w:val="001B0451"/>
    <w:rsid w:val="001D32B1"/>
    <w:rsid w:val="00224944"/>
    <w:rsid w:val="00232D6D"/>
    <w:rsid w:val="00254CF9"/>
    <w:rsid w:val="00280E44"/>
    <w:rsid w:val="00282548"/>
    <w:rsid w:val="002D4278"/>
    <w:rsid w:val="003D0D2F"/>
    <w:rsid w:val="003E444A"/>
    <w:rsid w:val="00452195"/>
    <w:rsid w:val="00473A95"/>
    <w:rsid w:val="00476A8A"/>
    <w:rsid w:val="00605ED7"/>
    <w:rsid w:val="00607521"/>
    <w:rsid w:val="006578F8"/>
    <w:rsid w:val="006831BC"/>
    <w:rsid w:val="006C60B5"/>
    <w:rsid w:val="0077107E"/>
    <w:rsid w:val="007B60EF"/>
    <w:rsid w:val="008A3146"/>
    <w:rsid w:val="008F4186"/>
    <w:rsid w:val="009C30F3"/>
    <w:rsid w:val="009E26E0"/>
    <w:rsid w:val="00B35FE3"/>
    <w:rsid w:val="00B45B18"/>
    <w:rsid w:val="00B53AFD"/>
    <w:rsid w:val="00B77D25"/>
    <w:rsid w:val="00B93263"/>
    <w:rsid w:val="00BF13DC"/>
    <w:rsid w:val="00C127D7"/>
    <w:rsid w:val="00C20CD4"/>
    <w:rsid w:val="00C374AF"/>
    <w:rsid w:val="00C63930"/>
    <w:rsid w:val="00CF381C"/>
    <w:rsid w:val="00D2259E"/>
    <w:rsid w:val="00E2146D"/>
    <w:rsid w:val="00E245A1"/>
    <w:rsid w:val="00E4585B"/>
    <w:rsid w:val="00E6209E"/>
    <w:rsid w:val="00EC2A1E"/>
    <w:rsid w:val="00EC5284"/>
    <w:rsid w:val="00ED3BE8"/>
    <w:rsid w:val="00F35879"/>
    <w:rsid w:val="00F47A0C"/>
    <w:rsid w:val="00F91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44A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60EF"/>
    <w:rPr>
      <w:color w:val="2562AD"/>
      <w:u w:val="none"/>
      <w:effect w:val="none"/>
    </w:rPr>
  </w:style>
  <w:style w:type="character" w:customStyle="1" w:styleId="ms-rtethemefontface-1">
    <w:name w:val="ms-rtethemefontface-1"/>
    <w:basedOn w:val="DefaultParagraphFont"/>
    <w:uiPriority w:val="99"/>
    <w:rsid w:val="007B60EF"/>
  </w:style>
  <w:style w:type="character" w:customStyle="1" w:styleId="ms-rtethemeforecolor-5-5">
    <w:name w:val="ms-rtethemeforecolor-5-5"/>
    <w:basedOn w:val="DefaultParagraphFont"/>
    <w:uiPriority w:val="99"/>
    <w:rsid w:val="007B60EF"/>
  </w:style>
  <w:style w:type="character" w:customStyle="1" w:styleId="1">
    <w:name w:val="Неразрешенное упоминание1"/>
    <w:basedOn w:val="DefaultParagraphFont"/>
    <w:uiPriority w:val="99"/>
    <w:semiHidden/>
    <w:rsid w:val="00452195"/>
    <w:rPr>
      <w:color w:val="auto"/>
      <w:shd w:val="clear" w:color="auto" w:fill="auto"/>
    </w:rPr>
  </w:style>
  <w:style w:type="character" w:customStyle="1" w:styleId="ms-rtefontsize-2">
    <w:name w:val="ms-rtefontsize-2"/>
    <w:basedOn w:val="DefaultParagraphFont"/>
    <w:uiPriority w:val="99"/>
    <w:rsid w:val="00452195"/>
  </w:style>
  <w:style w:type="character" w:customStyle="1" w:styleId="allowtextselection">
    <w:name w:val="allowtextselection"/>
    <w:basedOn w:val="DefaultParagraphFont"/>
    <w:uiPriority w:val="99"/>
    <w:rsid w:val="00E6209E"/>
  </w:style>
  <w:style w:type="character" w:customStyle="1" w:styleId="rpc41">
    <w:name w:val="_rpc_41"/>
    <w:basedOn w:val="DefaultParagraphFont"/>
    <w:uiPriority w:val="99"/>
    <w:rsid w:val="00C127D7"/>
  </w:style>
  <w:style w:type="character" w:customStyle="1" w:styleId="ms-rtethemeforecolor-2-0">
    <w:name w:val="ms-rtethemeforecolor-2-0"/>
    <w:basedOn w:val="DefaultParagraphFont"/>
    <w:uiPriority w:val="99"/>
    <w:rsid w:val="00C127D7"/>
  </w:style>
  <w:style w:type="character" w:customStyle="1" w:styleId="ms-rtethemeforecolor-2-5">
    <w:name w:val="ms-rtethemeforecolor-2-5"/>
    <w:basedOn w:val="DefaultParagraphFont"/>
    <w:uiPriority w:val="99"/>
    <w:rsid w:val="00C127D7"/>
  </w:style>
  <w:style w:type="character" w:customStyle="1" w:styleId="ms-rtethemeforecolor-5-4">
    <w:name w:val="ms-rtethemeforecolor-5-4"/>
    <w:basedOn w:val="DefaultParagraphFont"/>
    <w:uiPriority w:val="99"/>
    <w:rsid w:val="00C127D7"/>
  </w:style>
  <w:style w:type="character" w:customStyle="1" w:styleId="ms-rtethemeforecolor-3-5">
    <w:name w:val="ms-rtethemeforecolor-3-5"/>
    <w:basedOn w:val="DefaultParagraphFont"/>
    <w:uiPriority w:val="99"/>
    <w:rsid w:val="001245BA"/>
  </w:style>
  <w:style w:type="character" w:customStyle="1" w:styleId="ms-rteforecolor-8">
    <w:name w:val="ms-rteforecolor-8"/>
    <w:basedOn w:val="DefaultParagraphFont"/>
    <w:uiPriority w:val="99"/>
    <w:rsid w:val="001B0451"/>
  </w:style>
  <w:style w:type="character" w:styleId="Emphasis">
    <w:name w:val="Emphasis"/>
    <w:basedOn w:val="DefaultParagraphFont"/>
    <w:uiPriority w:val="99"/>
    <w:qFormat/>
    <w:rsid w:val="00E245A1"/>
    <w:rPr>
      <w:i/>
      <w:iCs/>
    </w:rPr>
  </w:style>
  <w:style w:type="character" w:customStyle="1" w:styleId="2">
    <w:name w:val="Неразрешенное упоминание2"/>
    <w:basedOn w:val="DefaultParagraphFont"/>
    <w:uiPriority w:val="99"/>
    <w:semiHidden/>
    <w:rsid w:val="006578F8"/>
    <w:rPr>
      <w:color w:val="auto"/>
      <w:shd w:val="clear" w:color="auto" w:fill="auto"/>
    </w:rPr>
  </w:style>
  <w:style w:type="paragraph" w:styleId="ListParagraph">
    <w:name w:val="List Paragraph"/>
    <w:basedOn w:val="Normal"/>
    <w:uiPriority w:val="99"/>
    <w:qFormat/>
    <w:rsid w:val="00605ED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ED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D3BE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F910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910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910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910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9105B"/>
    <w:rPr>
      <w:b/>
      <w:bCs/>
    </w:rPr>
  </w:style>
  <w:style w:type="paragraph" w:styleId="Header">
    <w:name w:val="header"/>
    <w:basedOn w:val="Normal"/>
    <w:link w:val="HeaderChar"/>
    <w:uiPriority w:val="99"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13DC"/>
  </w:style>
  <w:style w:type="paragraph" w:styleId="Footer">
    <w:name w:val="footer"/>
    <w:basedOn w:val="Normal"/>
    <w:link w:val="FooterChar"/>
    <w:uiPriority w:val="99"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13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84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4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84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7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84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strana2020.ru/contest/photo/about.php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../../var/folders/xy/bx3dnfbj47g1980phzr0lfnr0000gn/T/com.microsoft.Word/WebArchiveCopyPasteTempFiles/zT4bbF7Vazo.jp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125</Words>
  <Characters>717</Characters>
  <Application>Microsoft Office Outlook</Application>
  <DocSecurity>0</DocSecurity>
  <Lines>0</Lines>
  <Paragraphs>0</Paragraphs>
  <ScaleCrop>false</ScaleCrop>
  <Company>Администрация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коллеги, добрый день</dc:title>
  <dc:subject/>
  <dc:creator>Лексина Валерия Валерьевна</dc:creator>
  <cp:keywords/>
  <dc:description/>
  <cp:lastModifiedBy>Admin</cp:lastModifiedBy>
  <cp:revision>2</cp:revision>
  <dcterms:created xsi:type="dcterms:W3CDTF">2020-09-15T12:57:00Z</dcterms:created>
  <dcterms:modified xsi:type="dcterms:W3CDTF">2020-09-15T12:57:00Z</dcterms:modified>
</cp:coreProperties>
</file>